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FCE" w:rsidRPr="00EA092F" w:rsidRDefault="009B19B4" w:rsidP="009B19B4">
      <w:pPr>
        <w:jc w:val="center"/>
        <w:rPr>
          <w:b/>
        </w:rPr>
      </w:pPr>
      <w:r w:rsidRPr="00EA092F">
        <w:rPr>
          <w:b/>
        </w:rPr>
        <w:t>CARTA COMERCIAL.</w:t>
      </w:r>
    </w:p>
    <w:p w:rsidR="009B19B4" w:rsidRDefault="005D3AA2" w:rsidP="009B19B4">
      <w:r>
        <w:t xml:space="preserve">     </w:t>
      </w:r>
      <w:r w:rsidR="009B19B4">
        <w:t>Son aquellas cuyo contenido están relacionado con operaciones comerciales, negocios, compra, venta, movimientos internos de una empresa.</w:t>
      </w:r>
    </w:p>
    <w:p w:rsidR="009B19B4" w:rsidRDefault="005D3AA2" w:rsidP="009B19B4">
      <w:r>
        <w:t xml:space="preserve">     </w:t>
      </w:r>
      <w:r w:rsidR="009B19B4">
        <w:t>Pueden ser entre otras de acuse de recibo, solicitud de empleo solicitud de crédito, propaganda, solicitud de cobro.</w:t>
      </w:r>
    </w:p>
    <w:p w:rsidR="009B19B4" w:rsidRDefault="00061D02" w:rsidP="009B19B4">
      <w:r>
        <w:t xml:space="preserve">                                                                                            Jiquipilco, Méx; a 07 de Enero de 2019.</w:t>
      </w:r>
    </w:p>
    <w:p w:rsidR="00152A0C" w:rsidRDefault="00061D02" w:rsidP="009B19B4">
      <w:r>
        <w:t xml:space="preserve">  Esmeralda Castillo Jacinto  </w:t>
      </w:r>
    </w:p>
    <w:p w:rsidR="00152A0C" w:rsidRDefault="00152A0C" w:rsidP="009B19B4">
      <w:r>
        <w:t xml:space="preserve">                                                                       </w:t>
      </w:r>
      <w:r w:rsidR="00061D02">
        <w:t xml:space="preserve">                     ASUNTO: Solicitud de cobro.</w:t>
      </w:r>
    </w:p>
    <w:p w:rsidR="00061D02" w:rsidRDefault="00061D02" w:rsidP="009B19B4">
      <w:r>
        <w:t xml:space="preserve">                                                                                  </w:t>
      </w:r>
    </w:p>
    <w:p w:rsidR="00152A0C" w:rsidRDefault="005D3AA2" w:rsidP="005D3AA2">
      <w:pPr>
        <w:jc w:val="both"/>
      </w:pPr>
      <w:r>
        <w:t xml:space="preserve">     </w:t>
      </w:r>
      <w:r w:rsidR="00152A0C">
        <w:t>Se le envía un cordia</w:t>
      </w:r>
      <w:r w:rsidR="00396787">
        <w:t>l saludo</w:t>
      </w:r>
      <w:r w:rsidR="00152A0C">
        <w:t xml:space="preserve"> con atención a usted para comunicarle que por medio de este se le informa que de lo posible </w:t>
      </w:r>
      <w:r w:rsidR="00396787">
        <w:t>se ponga al corriente con los pagos atrasados ya que se le acumularon por lo que la cantidad ha subido a $12,500 M.N</w:t>
      </w:r>
      <w:proofErr w:type="gramStart"/>
      <w:r w:rsidR="00396787">
        <w:t>.</w:t>
      </w:r>
      <w:r w:rsidR="00E82E21">
        <w:t>(</w:t>
      </w:r>
      <w:proofErr w:type="gramEnd"/>
      <w:r w:rsidR="00E82E21">
        <w:t>12,50</w:t>
      </w:r>
      <w:r w:rsidR="00396787">
        <w:t xml:space="preserve"> con intereses.</w:t>
      </w:r>
    </w:p>
    <w:p w:rsidR="00396787" w:rsidRDefault="005D3AA2" w:rsidP="005D3AA2">
      <w:pPr>
        <w:jc w:val="both"/>
      </w:pPr>
      <w:r>
        <w:t xml:space="preserve">     </w:t>
      </w:r>
      <w:r w:rsidR="00396787">
        <w:t xml:space="preserve">Por lo tanto tiene hasta el </w:t>
      </w:r>
      <w:r w:rsidR="00FB7A36">
        <w:t>día</w:t>
      </w:r>
      <w:r w:rsidR="00396787">
        <w:t xml:space="preserve"> 10 de Enero para</w:t>
      </w:r>
      <w:r w:rsidR="00FB7A36">
        <w:t xml:space="preserve"> su adeudo</w:t>
      </w:r>
      <w:r w:rsidR="00396787">
        <w:t>, de lo contrario si no ajusta su pago se le embargara cualquier objeto valorado a la cantidad que usted requiera</w:t>
      </w:r>
      <w:r w:rsidR="00FB7A36">
        <w:t>, de lo contrario el jurídico de abogados se encargara de la cantidad mencionada.</w:t>
      </w:r>
    </w:p>
    <w:p w:rsidR="00FB7A36" w:rsidRDefault="00FB7A36" w:rsidP="005D3AA2">
      <w:pPr>
        <w:jc w:val="both"/>
      </w:pPr>
      <w:r>
        <w:t>Sin más por el momento queda de usted.</w:t>
      </w:r>
      <w:r w:rsidR="00F51406">
        <w:t xml:space="preserve">  Teniendo  </w:t>
      </w:r>
    </w:p>
    <w:p w:rsidR="00FB7A36" w:rsidRDefault="00FB7A36" w:rsidP="009B19B4">
      <w:r>
        <w:t xml:space="preserve">                                                                                         ATENTAMENTE.</w:t>
      </w:r>
    </w:p>
    <w:p w:rsidR="00FB7A36" w:rsidRPr="00AD0338" w:rsidRDefault="00AD0338" w:rsidP="00AD0338">
      <w:pPr>
        <w:rPr>
          <w:u w:val="single"/>
        </w:rPr>
      </w:pPr>
      <w:r w:rsidRPr="00AD0338">
        <w:t xml:space="preserve">                                                                               </w:t>
      </w:r>
      <w:r w:rsidR="00FB7A36" w:rsidRPr="00AD0338">
        <w:t xml:space="preserve"> </w:t>
      </w:r>
      <w:r w:rsidR="00FB7A36" w:rsidRPr="00AD0338">
        <w:rPr>
          <w:u w:val="single"/>
        </w:rPr>
        <w:t>Reyna Ramirez De La Cruz.</w:t>
      </w:r>
    </w:p>
    <w:p w:rsidR="00AD0338" w:rsidRDefault="00AD0338" w:rsidP="00FB7A36"/>
    <w:p w:rsidR="00FB7A36" w:rsidRDefault="005D3AA2" w:rsidP="005D3AA2">
      <w:pPr>
        <w:jc w:val="both"/>
      </w:pPr>
      <w:r>
        <w:t xml:space="preserve">     </w:t>
      </w:r>
      <w:r w:rsidR="00FB7A36" w:rsidRPr="00AD0338">
        <w:t xml:space="preserve">Una carta comercial es </w:t>
      </w:r>
      <w:r w:rsidR="00AD0338" w:rsidRPr="00AD0338">
        <w:t>un</w:t>
      </w:r>
      <w:r w:rsidR="00FB7A36" w:rsidRPr="00AD0338">
        <w:t xml:space="preserve"> mensaje escrito con un fin </w:t>
      </w:r>
      <w:r w:rsidR="00AD0338" w:rsidRPr="00AD0338">
        <w:t>específico</w:t>
      </w:r>
      <w:r w:rsidR="00FB7A36" w:rsidRPr="00AD0338">
        <w:t xml:space="preserve">, vender, comprar, agradecer, reclamar, cobrar, invitar, etc.  De esta definición una </w:t>
      </w:r>
      <w:r w:rsidR="00AD0338" w:rsidRPr="00AD0338">
        <w:t>carta</w:t>
      </w:r>
      <w:r w:rsidR="00FB7A36" w:rsidRPr="00AD0338">
        <w:t xml:space="preserve"> comercial tiene </w:t>
      </w:r>
      <w:r w:rsidR="00AD0338" w:rsidRPr="00AD0338">
        <w:t>tres</w:t>
      </w:r>
      <w:r w:rsidR="00FB7A36" w:rsidRPr="00AD0338">
        <w:t xml:space="preserve"> partes que no tiene la familiar, membrete, destinatario, nombre completo del autor y además es escrita de manera formal.</w:t>
      </w:r>
    </w:p>
    <w:p w:rsidR="00AD0338" w:rsidRDefault="00B4638E" w:rsidP="00FB7A36">
      <w:pPr>
        <w:rPr>
          <w:b/>
        </w:rPr>
      </w:pPr>
      <w:r>
        <w:rPr>
          <w:b/>
        </w:rPr>
        <w:t>PART</w:t>
      </w:r>
      <w:r w:rsidRPr="00B4638E">
        <w:rPr>
          <w:b/>
        </w:rPr>
        <w:t>ES DE LA CARTA COMERCIAL.</w:t>
      </w:r>
    </w:p>
    <w:p w:rsidR="00115FF7" w:rsidRPr="00115FF7" w:rsidRDefault="00115FF7" w:rsidP="00AA29B1">
      <w:pPr>
        <w:spacing w:after="0" w:line="240" w:lineRule="auto"/>
        <w:rPr>
          <w:rFonts w:ascii="Arial" w:eastAsia="Times New Roman" w:hAnsi="Arial" w:cs="Arial"/>
          <w:b/>
          <w:bCs/>
          <w:color w:val="505050"/>
          <w:sz w:val="23"/>
          <w:szCs w:val="23"/>
          <w:lang w:val="es-MX" w:eastAsia="es-MX"/>
        </w:rPr>
      </w:pPr>
    </w:p>
    <w:p w:rsidR="00115FF7" w:rsidRPr="00115FF7" w:rsidRDefault="0030438A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hyperlink r:id="rId5" w:anchor="Encabezado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 Encabezado</w:t>
        </w:r>
      </w:hyperlink>
    </w:p>
    <w:p w:rsidR="00115FF7" w:rsidRPr="00115FF7" w:rsidRDefault="0030438A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hyperlink r:id="rId6" w:anchor="Destinatario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 Destinatario</w:t>
        </w:r>
      </w:hyperlink>
    </w:p>
    <w:p w:rsidR="00115FF7" w:rsidRPr="00115FF7" w:rsidRDefault="0030438A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hyperlink r:id="rId7" w:anchor="Localidad_fecha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 Localidad, fecha</w:t>
        </w:r>
      </w:hyperlink>
    </w:p>
    <w:p w:rsidR="00115FF7" w:rsidRPr="00115FF7" w:rsidRDefault="0030438A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hyperlink r:id="rId8" w:anchor="Saludo_de_cortesia_inicial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 Saludo de cortesía inicial</w:t>
        </w:r>
      </w:hyperlink>
    </w:p>
    <w:p w:rsidR="00115FF7" w:rsidRPr="00115FF7" w:rsidRDefault="0030438A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hyperlink r:id="rId9" w:anchor="Asunto_del_mensaje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 Asunto del mensaje</w:t>
        </w:r>
      </w:hyperlink>
    </w:p>
    <w:p w:rsidR="00115FF7" w:rsidRPr="00115FF7" w:rsidRDefault="00AA29B1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r w:rsidRPr="005D3AA2"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  <w:t xml:space="preserve"> </w:t>
      </w:r>
      <w:hyperlink r:id="rId10" w:anchor="Texto_explicativo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Texto explicativo</w:t>
        </w:r>
      </w:hyperlink>
    </w:p>
    <w:p w:rsidR="00115FF7" w:rsidRPr="00115FF7" w:rsidRDefault="00AA29B1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r w:rsidRPr="005D3AA2"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  <w:t xml:space="preserve"> </w:t>
      </w:r>
      <w:hyperlink r:id="rId11" w:anchor="Membrete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Membrete</w:t>
        </w:r>
      </w:hyperlink>
    </w:p>
    <w:p w:rsidR="00115FF7" w:rsidRPr="00115FF7" w:rsidRDefault="0030438A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hyperlink r:id="rId12" w:anchor="Cuerpo_de_la_carta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 Cuerpo de la carta</w:t>
        </w:r>
      </w:hyperlink>
    </w:p>
    <w:p w:rsidR="00115FF7" w:rsidRPr="00115FF7" w:rsidRDefault="0030438A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hyperlink r:id="rId13" w:anchor="Despedida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 Despedida</w:t>
        </w:r>
      </w:hyperlink>
    </w:p>
    <w:p w:rsidR="00115FF7" w:rsidRPr="00115FF7" w:rsidRDefault="0030438A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hyperlink r:id="rId14" w:anchor="Antefirma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 Antefirma</w:t>
        </w:r>
      </w:hyperlink>
    </w:p>
    <w:p w:rsidR="00115FF7" w:rsidRPr="00115FF7" w:rsidRDefault="0030438A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hyperlink r:id="rId15" w:anchor="Firma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 Firma</w:t>
        </w:r>
      </w:hyperlink>
    </w:p>
    <w:p w:rsidR="00115FF7" w:rsidRPr="00115FF7" w:rsidRDefault="00AA29B1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r w:rsidRPr="005D3AA2"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  <w:t xml:space="preserve"> </w:t>
      </w:r>
      <w:hyperlink r:id="rId16" w:anchor="Cargo_o_posicion_del_que_firma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Cargo o posición del que firma</w:t>
        </w:r>
      </w:hyperlink>
    </w:p>
    <w:p w:rsidR="00115FF7" w:rsidRPr="00115FF7" w:rsidRDefault="0030438A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hyperlink r:id="rId17" w:anchor="Suplemento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 Suplemento</w:t>
        </w:r>
      </w:hyperlink>
    </w:p>
    <w:p w:rsidR="00115FF7" w:rsidRPr="00115FF7" w:rsidRDefault="005D3AA2" w:rsidP="00AA29B1">
      <w:pPr>
        <w:numPr>
          <w:ilvl w:val="1"/>
          <w:numId w:val="1"/>
        </w:numPr>
        <w:spacing w:after="0"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r w:rsidRPr="005D3AA2"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  <w:t xml:space="preserve"> </w:t>
      </w:r>
      <w:hyperlink r:id="rId18" w:anchor="Iniciales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Iniciales</w:t>
        </w:r>
      </w:hyperlink>
    </w:p>
    <w:p w:rsidR="00115FF7" w:rsidRPr="005D3AA2" w:rsidRDefault="005D3AA2" w:rsidP="00AA29B1">
      <w:pPr>
        <w:numPr>
          <w:ilvl w:val="1"/>
          <w:numId w:val="1"/>
        </w:numPr>
        <w:spacing w:line="240" w:lineRule="auto"/>
        <w:ind w:left="360"/>
        <w:jc w:val="both"/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</w:pPr>
      <w:r w:rsidRPr="005D3AA2">
        <w:rPr>
          <w:rFonts w:ascii="Arial" w:eastAsia="Times New Roman" w:hAnsi="Arial" w:cs="Arial"/>
          <w:color w:val="505050"/>
          <w:sz w:val="18"/>
          <w:szCs w:val="23"/>
          <w:lang w:val="es-MX" w:eastAsia="es-MX"/>
        </w:rPr>
        <w:t xml:space="preserve"> </w:t>
      </w:r>
      <w:hyperlink r:id="rId19" w:anchor="Anexos" w:history="1">
        <w:r w:rsidR="00115FF7" w:rsidRPr="005D3AA2">
          <w:rPr>
            <w:rFonts w:ascii="Arial" w:eastAsia="Times New Roman" w:hAnsi="Arial" w:cs="Arial"/>
            <w:color w:val="000000"/>
            <w:sz w:val="18"/>
            <w:szCs w:val="23"/>
            <w:lang w:val="es-MX" w:eastAsia="es-MX"/>
          </w:rPr>
          <w:t>Anexos</w:t>
        </w:r>
      </w:hyperlink>
    </w:p>
    <w:p w:rsidR="00AA29B1" w:rsidRDefault="00115FF7" w:rsidP="00AA29B1">
      <w:pPr>
        <w:pStyle w:val="Prrafodelista"/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color w:val="505050"/>
          <w:sz w:val="24"/>
          <w:szCs w:val="24"/>
          <w:lang w:val="es-MX" w:eastAsia="es-MX"/>
        </w:rPr>
      </w:pPr>
      <w:r w:rsidRPr="00115FF7">
        <w:rPr>
          <w:noProof/>
          <w:color w:val="DD3333"/>
          <w:lang w:val="es-MX" w:eastAsia="es-MX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-181610</wp:posOffset>
            </wp:positionH>
            <wp:positionV relativeFrom="paragraph">
              <wp:posOffset>0</wp:posOffset>
            </wp:positionV>
            <wp:extent cx="6086475" cy="1771650"/>
            <wp:effectExtent l="0" t="0" r="9525" b="0"/>
            <wp:wrapTopAndBottom/>
            <wp:docPr id="3" name="Imagen 3" descr="https://www.partesdel.com/wp-content/uploads/Encabezado-de-la-carta-400x233.pn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partesdel.com/wp-content/uploads/Encabezado-de-la-carta-400x233.png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Times New Roman" w:hAnsi="Arial" w:cs="Arial"/>
          <w:color w:val="505050"/>
          <w:sz w:val="24"/>
          <w:szCs w:val="24"/>
          <w:lang w:val="es-MX" w:eastAsia="es-MX"/>
        </w:rPr>
        <w:t xml:space="preserve">                                          </w:t>
      </w:r>
      <w:r w:rsidR="00AA29B1">
        <w:rPr>
          <w:rFonts w:ascii="Arial" w:eastAsia="Times New Roman" w:hAnsi="Arial" w:cs="Arial"/>
          <w:color w:val="505050"/>
          <w:sz w:val="24"/>
          <w:szCs w:val="24"/>
          <w:lang w:val="es-MX" w:eastAsia="es-MX"/>
        </w:rPr>
        <w:t xml:space="preserve"> </w:t>
      </w:r>
    </w:p>
    <w:p w:rsidR="00AA29B1" w:rsidRPr="005D3AA2" w:rsidRDefault="00AA29B1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</w:pPr>
      <w:r w:rsidRPr="005D3AA2"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  <w:t>Encabezado:</w:t>
      </w:r>
    </w:p>
    <w:p w:rsidR="005D3AA2" w:rsidRPr="005D3AA2" w:rsidRDefault="005D3AA2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</w:pPr>
    </w:p>
    <w:p w:rsidR="00115FF7" w:rsidRPr="005D3AA2" w:rsidRDefault="00115FF7" w:rsidP="00EA092F">
      <w:pPr>
        <w:pStyle w:val="Prrafodelista"/>
        <w:shd w:val="clear" w:color="auto" w:fill="FFFFFF"/>
        <w:spacing w:beforeAutospacing="1" w:after="0" w:afterAutospacing="1" w:line="240" w:lineRule="auto"/>
        <w:jc w:val="both"/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</w:pPr>
      <w:r w:rsidRPr="005D3AA2"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  <w:t xml:space="preserve">Es la parte donde debe de ir el membrete, la fecha, el referente, el nombre del destinatario, la dirección con la ciudad y el país donde se encuentra el </w:t>
      </w:r>
      <w:r w:rsidR="00AA29B1" w:rsidRPr="005D3AA2"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  <w:t>remitente, y el saludo.</w:t>
      </w:r>
    </w:p>
    <w:p w:rsidR="00AA29B1" w:rsidRPr="005D3AA2" w:rsidRDefault="00AA29B1" w:rsidP="00EA092F">
      <w:pPr>
        <w:pStyle w:val="Prrafodelista"/>
        <w:shd w:val="clear" w:color="auto" w:fill="FFFFFF"/>
        <w:spacing w:beforeAutospacing="1" w:after="0" w:afterAutospacing="1" w:line="240" w:lineRule="auto"/>
        <w:jc w:val="both"/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</w:pPr>
    </w:p>
    <w:p w:rsidR="00115FF7" w:rsidRPr="005D3AA2" w:rsidRDefault="00115FF7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</w:pPr>
      <w:r w:rsidRPr="005D3AA2"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  <w:t>Destinatario</w:t>
      </w:r>
      <w:r w:rsidR="00AA29B1" w:rsidRPr="005D3AA2"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  <w:t>:</w:t>
      </w:r>
    </w:p>
    <w:p w:rsidR="005D3AA2" w:rsidRPr="005D3AA2" w:rsidRDefault="005D3AA2" w:rsidP="00EA092F">
      <w:pPr>
        <w:pStyle w:val="Prrafodelista"/>
        <w:shd w:val="clear" w:color="auto" w:fill="FFFFFF"/>
        <w:tabs>
          <w:tab w:val="left" w:pos="1140"/>
        </w:tabs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</w:pPr>
      <w:r w:rsidRPr="005D3AA2"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  <w:tab/>
      </w:r>
    </w:p>
    <w:p w:rsidR="00115FF7" w:rsidRPr="005D3AA2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</w:pPr>
      <w:r w:rsidRPr="005D3AA2"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  <w:t xml:space="preserve">Debe de integrar el nombre completo de la persona a quien se dirige el documento, su cargo y la dirección. Su nombre </w:t>
      </w:r>
      <w:proofErr w:type="spellStart"/>
      <w:r w:rsidRPr="005D3AA2"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  <w:t>a</w:t>
      </w:r>
      <w:proofErr w:type="spellEnd"/>
      <w:r w:rsidRPr="005D3AA2"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  <w:t xml:space="preserve"> de estar antepuesto con un tratamiento natural o académico, ejemplo; señor, señora, doctor, licenciado, etc.</w:t>
      </w:r>
    </w:p>
    <w:p w:rsidR="00AA29B1" w:rsidRPr="005D3AA2" w:rsidRDefault="00AA29B1" w:rsidP="00EA092F">
      <w:pPr>
        <w:pStyle w:val="Prrafodelista"/>
        <w:shd w:val="clear" w:color="auto" w:fill="FFFFFF"/>
        <w:spacing w:before="100" w:beforeAutospacing="1" w:after="100" w:afterAutospacing="1" w:line="240" w:lineRule="auto"/>
        <w:ind w:firstLine="708"/>
        <w:jc w:val="both"/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</w:pPr>
    </w:p>
    <w:p w:rsidR="00115FF7" w:rsidRPr="005D3AA2" w:rsidRDefault="00115FF7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</w:pPr>
      <w:r w:rsidRPr="005D3AA2"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  <w:t>Localidad, fecha</w:t>
      </w:r>
      <w:r w:rsidR="00AA29B1" w:rsidRPr="005D3AA2"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  <w:t>:</w:t>
      </w:r>
    </w:p>
    <w:p w:rsidR="005D3AA2" w:rsidRPr="005D3AA2" w:rsidRDefault="005D3AA2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</w:pPr>
    </w:p>
    <w:p w:rsidR="00115FF7" w:rsidRPr="005D3AA2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</w:pPr>
      <w:r w:rsidRPr="005D3AA2"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  <w:t xml:space="preserve">Debe de indicar primero el nombre de la ciudad, país o departamento y luego se coloca la fecha </w:t>
      </w:r>
      <w:r w:rsidR="005D3AA2" w:rsidRPr="005D3AA2"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  <w:t>separada</w:t>
      </w:r>
      <w:r w:rsidRPr="005D3AA2"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  <w:t xml:space="preserve"> por coma cuando se emitió este documento.</w:t>
      </w:r>
    </w:p>
    <w:p w:rsidR="00AA29B1" w:rsidRPr="005D3AA2" w:rsidRDefault="00AA29B1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</w:pPr>
    </w:p>
    <w:p w:rsidR="00115FF7" w:rsidRPr="005D3AA2" w:rsidRDefault="00115FF7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</w:pPr>
      <w:r w:rsidRPr="005D3AA2"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  <w:t>Saludo de cortesía inicial</w:t>
      </w:r>
      <w:r w:rsidR="00AA29B1" w:rsidRPr="005D3AA2"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  <w:t>:</w:t>
      </w:r>
    </w:p>
    <w:p w:rsidR="005D3AA2" w:rsidRPr="005D3AA2" w:rsidRDefault="005D3AA2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</w:pPr>
    </w:p>
    <w:p w:rsidR="00115FF7" w:rsidRPr="005D3AA2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</w:pPr>
      <w:r w:rsidRPr="005D3AA2"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  <w:t>Se trata de la frase de cortesía antes del cuerpo de la carta, donde usualmente se da saludos y se transmite los buenos deseos para el destinatario.</w:t>
      </w:r>
    </w:p>
    <w:p w:rsidR="00115FF7" w:rsidRPr="005D3AA2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</w:pPr>
      <w:r w:rsidRPr="005D3AA2"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  <w:t>En esta parte de la carta comercial es que se crea la conexión con el destinatario.</w:t>
      </w:r>
    </w:p>
    <w:p w:rsidR="00AA29B1" w:rsidRPr="005D3AA2" w:rsidRDefault="00AA29B1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</w:pPr>
    </w:p>
    <w:p w:rsidR="00115FF7" w:rsidRPr="005D3AA2" w:rsidRDefault="00115FF7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</w:pPr>
      <w:r w:rsidRPr="005D3AA2"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  <w:t>Asunto del mensaje</w:t>
      </w:r>
      <w:r w:rsidR="00AA29B1" w:rsidRPr="005D3AA2"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  <w:t>:</w:t>
      </w:r>
    </w:p>
    <w:p w:rsidR="005D3AA2" w:rsidRPr="005D3AA2" w:rsidRDefault="005D3AA2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</w:pPr>
    </w:p>
    <w:p w:rsidR="00115FF7" w:rsidRPr="005D3AA2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</w:pPr>
      <w:r w:rsidRPr="005D3AA2"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  <w:t>En esta sección se comunica la razón del envío de la carta.</w:t>
      </w:r>
    </w:p>
    <w:p w:rsidR="00AA29B1" w:rsidRPr="005D3AA2" w:rsidRDefault="00AA29B1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</w:pPr>
    </w:p>
    <w:p w:rsidR="00115FF7" w:rsidRPr="005D3AA2" w:rsidRDefault="00115FF7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</w:pPr>
      <w:r w:rsidRPr="005D3AA2"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  <w:t>Texto explicativo</w:t>
      </w:r>
      <w:r w:rsidR="00AA29B1" w:rsidRPr="005D3AA2"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  <w:t>:</w:t>
      </w:r>
      <w:r w:rsidR="005D3AA2" w:rsidRPr="005D3AA2">
        <w:rPr>
          <w:noProof/>
          <w:color w:val="DD3333"/>
          <w:lang w:val="es-MX" w:eastAsia="es-MX"/>
        </w:rPr>
        <w:t xml:space="preserve"> </w:t>
      </w:r>
    </w:p>
    <w:p w:rsidR="005D3AA2" w:rsidRPr="005D3AA2" w:rsidRDefault="005D3AA2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szCs w:val="20"/>
          <w:lang w:val="es-MX" w:eastAsia="es-MX"/>
        </w:rPr>
      </w:pPr>
    </w:p>
    <w:p w:rsidR="00115FF7" w:rsidRPr="005D3AA2" w:rsidRDefault="00514E41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</w:pPr>
      <w:r w:rsidRPr="00115FF7">
        <w:rPr>
          <w:noProof/>
          <w:color w:val="DD3333"/>
          <w:lang w:val="es-MX" w:eastAsia="es-MX"/>
        </w:rPr>
        <w:drawing>
          <wp:anchor distT="0" distB="0" distL="114300" distR="114300" simplePos="0" relativeHeight="251659264" behindDoc="0" locked="0" layoutInCell="1" allowOverlap="1" wp14:anchorId="4068A67D" wp14:editId="09C7E08E">
            <wp:simplePos x="0" y="0"/>
            <wp:positionH relativeFrom="column">
              <wp:posOffset>-228600</wp:posOffset>
            </wp:positionH>
            <wp:positionV relativeFrom="paragraph">
              <wp:posOffset>583565</wp:posOffset>
            </wp:positionV>
            <wp:extent cx="6229350" cy="2466975"/>
            <wp:effectExtent l="0" t="0" r="0" b="9525"/>
            <wp:wrapTopAndBottom/>
            <wp:docPr id="2" name="Imagen 2" descr="https://www.partesdel.com/wp-content/uploads/Membrete-400x300.jpg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partesdel.com/wp-content/uploads/Membrete-400x300.jpg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15FF7" w:rsidRPr="005D3AA2">
        <w:rPr>
          <w:rFonts w:ascii="Arial" w:eastAsia="Times New Roman" w:hAnsi="Arial" w:cs="Arial"/>
          <w:color w:val="505050"/>
          <w:sz w:val="18"/>
          <w:szCs w:val="20"/>
          <w:lang w:val="es-MX" w:eastAsia="es-MX"/>
        </w:rPr>
        <w:t>Este puede ser corto, mediano o largo, ahora bien, siempre ha de tener una introducción, el desarrollo del tema y una conclusión. Se ha de redactar en espacios sencillos, a menos que la carta sea muy breve, en este caso se deberá de realizar a doble espacio.</w:t>
      </w:r>
      <w:r w:rsidR="005D3AA2" w:rsidRPr="005D3AA2">
        <w:rPr>
          <w:noProof/>
          <w:color w:val="DD3333"/>
          <w:lang w:val="es-MX" w:eastAsia="es-MX"/>
        </w:rPr>
        <w:t xml:space="preserve"> </w:t>
      </w:r>
    </w:p>
    <w:p w:rsidR="00115FF7" w:rsidRPr="00AA29B1" w:rsidRDefault="00115FF7" w:rsidP="00AA29B1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olor w:val="111111"/>
          <w:sz w:val="33"/>
          <w:szCs w:val="33"/>
          <w:lang w:val="es-MX" w:eastAsia="es-MX"/>
        </w:rPr>
      </w:pPr>
    </w:p>
    <w:p w:rsidR="00AA29B1" w:rsidRPr="00514E41" w:rsidRDefault="00AA29B1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  <w:r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Membrete:</w:t>
      </w:r>
    </w:p>
    <w:p w:rsidR="00061D02" w:rsidRPr="00514E41" w:rsidRDefault="00061D02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</w:p>
    <w:p w:rsidR="00115FF7" w:rsidRPr="00514E41" w:rsidRDefault="00115FF7" w:rsidP="00EA092F">
      <w:pPr>
        <w:pStyle w:val="Prrafodelista"/>
        <w:shd w:val="clear" w:color="auto" w:fill="FFFFFF"/>
        <w:spacing w:beforeAutospacing="1" w:after="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>Se le considera como una de las principales partes de la carta comercial, ya que llega  a ser el encabezado de la carta. Es en esta parte donde debe de ir los datos personales y la dirección de la entidad o empresa a la cual se enviará la carta, lo cual debe de ubicarse en la zona superior, siempre ocupando el papel de la correspondencia.</w:t>
      </w:r>
    </w:p>
    <w:p w:rsidR="00115FF7" w:rsidRPr="00514E41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>A través de este se llega a identificar la empresa u oficina que envía el documento. Este debe de ir a una pulgada del borde del papel, o sea debe estar a unas 4 o 6 líneas verticales.</w:t>
      </w:r>
    </w:p>
    <w:p w:rsidR="00115FF7" w:rsidRPr="00514E41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>Esta contiene el nombre de la empresa, teléfono, dirección, fax y el correo electrónico. En ciertos casos suele integrar un símbolo o logotipo publicitario.</w:t>
      </w:r>
    </w:p>
    <w:p w:rsidR="00AA29B1" w:rsidRPr="00514E41" w:rsidRDefault="00061D02" w:rsidP="00EA092F">
      <w:pPr>
        <w:pStyle w:val="Prrafodelista"/>
        <w:shd w:val="clear" w:color="auto" w:fill="FFFFFF"/>
        <w:tabs>
          <w:tab w:val="left" w:pos="2865"/>
        </w:tabs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ab/>
      </w:r>
    </w:p>
    <w:p w:rsidR="00115FF7" w:rsidRPr="00514E41" w:rsidRDefault="00115FF7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  <w:r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Cuerpo de la carta</w:t>
      </w:r>
      <w:r w:rsidR="00061D02"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:</w:t>
      </w:r>
    </w:p>
    <w:p w:rsidR="00061D02" w:rsidRPr="00514E41" w:rsidRDefault="00514E41" w:rsidP="00EA092F">
      <w:pPr>
        <w:pStyle w:val="Prrafodelista"/>
        <w:shd w:val="clear" w:color="auto" w:fill="FFFFFF"/>
        <w:tabs>
          <w:tab w:val="left" w:pos="2475"/>
        </w:tabs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  <w:r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ab/>
      </w:r>
    </w:p>
    <w:p w:rsidR="00AA29B1" w:rsidRPr="00514E41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>En esta sección de la carta comercial se suele colocar los conceptos fundamentales, la antefirma, la firma y la posición o cargo de quien realiza la firma.</w:t>
      </w:r>
    </w:p>
    <w:p w:rsidR="00115FF7" w:rsidRPr="00514E41" w:rsidRDefault="00115FF7" w:rsidP="00EA092F">
      <w:pPr>
        <w:pStyle w:val="Prrafodelista"/>
        <w:shd w:val="clear" w:color="auto" w:fill="FFFFFF"/>
        <w:tabs>
          <w:tab w:val="left" w:pos="1905"/>
        </w:tabs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> </w:t>
      </w:r>
      <w:r w:rsidR="00EA092F">
        <w:rPr>
          <w:rFonts w:ascii="Arial" w:eastAsia="Times New Roman" w:hAnsi="Arial" w:cs="Arial"/>
          <w:color w:val="505050"/>
          <w:sz w:val="18"/>
          <w:lang w:val="es-MX" w:eastAsia="es-MX"/>
        </w:rPr>
        <w:tab/>
      </w:r>
    </w:p>
    <w:p w:rsidR="00115FF7" w:rsidRPr="00514E41" w:rsidRDefault="00115FF7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  <w:r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Despedida</w:t>
      </w:r>
      <w:r w:rsidR="00AA29B1"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:</w:t>
      </w:r>
    </w:p>
    <w:p w:rsidR="00061D02" w:rsidRPr="00514E41" w:rsidRDefault="00061D02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</w:p>
    <w:p w:rsidR="00115FF7" w:rsidRPr="00514E41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>Es la parte que cierra la carta tras el contenido. Esta se realiza manteniendo siempre la formalidad, debe de ser cordial, sincera y respetuosa.</w:t>
      </w:r>
    </w:p>
    <w:p w:rsidR="00AA29B1" w:rsidRPr="00514E41" w:rsidRDefault="00AA29B1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</w:p>
    <w:p w:rsidR="00115FF7" w:rsidRPr="00514E41" w:rsidRDefault="00115FF7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  <w:r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Antefirma</w:t>
      </w:r>
      <w:r w:rsidR="00AA29B1"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:</w:t>
      </w:r>
    </w:p>
    <w:p w:rsidR="00061D02" w:rsidRPr="00514E41" w:rsidRDefault="00061D02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</w:p>
    <w:p w:rsidR="00115FF7" w:rsidRPr="00514E41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>Se coloca cuando la persona quien remite la carta lo hace en representación y en nombre de otra persona.</w:t>
      </w:r>
      <w:r w:rsidR="00F51406">
        <w:rPr>
          <w:rFonts w:ascii="Arial" w:eastAsia="Times New Roman" w:hAnsi="Arial" w:cs="Arial"/>
          <w:color w:val="505050"/>
          <w:sz w:val="18"/>
          <w:lang w:val="es-MX" w:eastAsia="es-MX"/>
        </w:rPr>
        <w:t xml:space="preserve">   P.P: Por poder, P.A: Por ausencia y  NORMAL.</w:t>
      </w:r>
    </w:p>
    <w:p w:rsidR="00115FF7" w:rsidRPr="00061D02" w:rsidRDefault="00514E41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111111"/>
          <w:sz w:val="33"/>
          <w:szCs w:val="33"/>
          <w:lang w:val="es-MX" w:eastAsia="es-MX"/>
        </w:rPr>
      </w:pPr>
      <w:r w:rsidRPr="00115FF7">
        <w:rPr>
          <w:noProof/>
          <w:color w:val="DD3333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345FFC2E" wp14:editId="615A43F4">
            <wp:simplePos x="0" y="0"/>
            <wp:positionH relativeFrom="column">
              <wp:posOffset>-180975</wp:posOffset>
            </wp:positionH>
            <wp:positionV relativeFrom="paragraph">
              <wp:posOffset>578485</wp:posOffset>
            </wp:positionV>
            <wp:extent cx="6162675" cy="2143125"/>
            <wp:effectExtent l="0" t="0" r="9525" b="9525"/>
            <wp:wrapTopAndBottom/>
            <wp:docPr id="1" name="Imagen 1" descr="https://www.partesdel.com/wp-content/uploads/Firma-1-400x225.jpg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partesdel.com/wp-content/uploads/Firma-1-400x225.jpg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AA29B1" w:rsidRDefault="00AA29B1" w:rsidP="00AA29B1">
      <w:pPr>
        <w:pStyle w:val="Prrafodelista"/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olor w:val="111111"/>
          <w:sz w:val="33"/>
          <w:szCs w:val="33"/>
          <w:lang w:val="es-MX" w:eastAsia="es-MX"/>
        </w:rPr>
      </w:pPr>
      <w:r w:rsidRPr="00AA29B1">
        <w:rPr>
          <w:rFonts w:ascii="Arial" w:eastAsia="Times New Roman" w:hAnsi="Arial" w:cs="Arial"/>
          <w:b/>
          <w:bCs/>
          <w:color w:val="111111"/>
          <w:sz w:val="33"/>
          <w:szCs w:val="33"/>
          <w:lang w:val="es-MX" w:eastAsia="es-MX"/>
        </w:rPr>
        <w:t xml:space="preserve"> </w:t>
      </w:r>
    </w:p>
    <w:p w:rsidR="00514E41" w:rsidRDefault="00514E41" w:rsidP="00AA29B1">
      <w:pPr>
        <w:pStyle w:val="Prrafodelista"/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</w:p>
    <w:p w:rsidR="00AA29B1" w:rsidRPr="00514E41" w:rsidRDefault="00AA29B1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  <w:r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Firma:</w:t>
      </w:r>
    </w:p>
    <w:p w:rsidR="00061D02" w:rsidRPr="00514E41" w:rsidRDefault="00061D02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</w:p>
    <w:p w:rsidR="00115FF7" w:rsidRPr="00514E41" w:rsidRDefault="00115FF7" w:rsidP="00EA092F">
      <w:pPr>
        <w:pStyle w:val="Prrafodelista"/>
        <w:shd w:val="clear" w:color="auto" w:fill="FFFFFF"/>
        <w:spacing w:beforeAutospacing="1" w:after="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>Se trata de la forma de la persona quien envía la carta, la cual debe de ser manuscrita. Esta sección suele integrar la rúbrica, el nombre y el cargo del remitente.</w:t>
      </w:r>
    </w:p>
    <w:p w:rsidR="00AA29B1" w:rsidRPr="00514E41" w:rsidRDefault="00AA29B1" w:rsidP="00EA092F">
      <w:pPr>
        <w:pStyle w:val="Prrafodelista"/>
        <w:shd w:val="clear" w:color="auto" w:fill="FFFFFF"/>
        <w:spacing w:beforeAutospacing="1" w:after="0" w:afterAutospacing="1" w:line="240" w:lineRule="auto"/>
        <w:ind w:firstLine="708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</w:p>
    <w:p w:rsidR="00115FF7" w:rsidRPr="00514E41" w:rsidRDefault="00115FF7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  <w:r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Cargo o posición del que firma</w:t>
      </w:r>
      <w:r w:rsidR="00AA29B1"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:</w:t>
      </w:r>
    </w:p>
    <w:p w:rsidR="00061D02" w:rsidRPr="00514E41" w:rsidRDefault="00061D02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</w:p>
    <w:p w:rsidR="00115FF7" w:rsidRPr="00514E41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>Se coloca debajo de la firma, lo cual indica el cargo que tiene la persona quien envía la carta en la empresa.</w:t>
      </w:r>
    </w:p>
    <w:p w:rsidR="00AA29B1" w:rsidRPr="00514E41" w:rsidRDefault="00AA29B1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</w:p>
    <w:p w:rsidR="00115FF7" w:rsidRPr="00514E41" w:rsidRDefault="00061D02" w:rsidP="00EA092F">
      <w:pPr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  <w:r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 xml:space="preserve">            </w:t>
      </w:r>
      <w:r w:rsid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 xml:space="preserve">  </w:t>
      </w:r>
      <w:r w:rsidR="00115FF7"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Suplemento</w:t>
      </w:r>
      <w:r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:</w:t>
      </w:r>
    </w:p>
    <w:p w:rsidR="00115FF7" w:rsidRPr="00514E41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>Esta parte de la carta suele agrupar las iniciales del firmante, los anexos en caso de haber, indicación de copias y segundas hojas.</w:t>
      </w:r>
    </w:p>
    <w:p w:rsidR="00061D02" w:rsidRPr="00514E41" w:rsidRDefault="00061D02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</w:p>
    <w:p w:rsidR="00514E41" w:rsidRDefault="00514E41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</w:p>
    <w:p w:rsidR="00514E41" w:rsidRDefault="00514E41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</w:p>
    <w:p w:rsidR="00115FF7" w:rsidRDefault="00115FF7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  <w:r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lastRenderedPageBreak/>
        <w:t>Iniciales</w:t>
      </w:r>
      <w:r w:rsidR="00061D02"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:</w:t>
      </w:r>
    </w:p>
    <w:p w:rsidR="00514E41" w:rsidRPr="00514E41" w:rsidRDefault="00514E41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</w:p>
    <w:p w:rsidR="00061D02" w:rsidRPr="00514E41" w:rsidRDefault="00061D02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</w:p>
    <w:p w:rsidR="00115FF7" w:rsidRPr="00514E41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 xml:space="preserve">Parte que muestra las iniciales de las personas que </w:t>
      </w:r>
      <w:r w:rsidR="00061D02"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>llegaron a</w:t>
      </w: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>  intervenir en el mecanografiado o en el dictado de la carta.</w:t>
      </w:r>
      <w:r w:rsidR="00E82E21">
        <w:rPr>
          <w:rFonts w:ascii="Arial" w:eastAsia="Times New Roman" w:hAnsi="Arial" w:cs="Arial"/>
          <w:color w:val="505050"/>
          <w:sz w:val="18"/>
          <w:lang w:val="es-MX" w:eastAsia="es-MX"/>
        </w:rPr>
        <w:t xml:space="preserve">   EJEMPLO: ASS / bpg al margen izquierdo</w:t>
      </w:r>
    </w:p>
    <w:p w:rsidR="00061D02" w:rsidRPr="00514E41" w:rsidRDefault="00061D02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</w:p>
    <w:p w:rsidR="00115FF7" w:rsidRPr="00514E41" w:rsidRDefault="00115FF7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  <w:r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Anexos</w:t>
      </w:r>
      <w:r w:rsidR="00061D02" w:rsidRPr="00514E41"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  <w:t>:</w:t>
      </w:r>
    </w:p>
    <w:p w:rsidR="00061D02" w:rsidRPr="00514E41" w:rsidRDefault="00061D02" w:rsidP="00EA092F">
      <w:pPr>
        <w:pStyle w:val="Prrafodelista"/>
        <w:shd w:val="clear" w:color="auto" w:fill="FFFFFF"/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color w:val="111111"/>
          <w:sz w:val="18"/>
          <w:lang w:val="es-MX" w:eastAsia="es-MX"/>
        </w:rPr>
      </w:pPr>
    </w:p>
    <w:p w:rsidR="00115FF7" w:rsidRPr="00514E41" w:rsidRDefault="00115FF7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sz w:val="18"/>
          <w:lang w:val="es-MX" w:eastAsia="es-MX"/>
        </w:rPr>
      </w:pP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 xml:space="preserve">Estos se dejan aglutinados en la zona secundaria de la carta comercial. Se trata de esos documentos que son de gran interés y que no fueron especificados en el cuerpo de la carta, </w:t>
      </w:r>
      <w:r w:rsidR="00061D02"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>añadiéndolo</w:t>
      </w:r>
      <w:r w:rsidRPr="00514E41">
        <w:rPr>
          <w:rFonts w:ascii="Arial" w:eastAsia="Times New Roman" w:hAnsi="Arial" w:cs="Arial"/>
          <w:color w:val="505050"/>
          <w:sz w:val="18"/>
          <w:lang w:val="es-MX" w:eastAsia="es-MX"/>
        </w:rPr>
        <w:t xml:space="preserve"> por ello al final de esta. Estos siempre deben de aparecer correctamente citados.</w:t>
      </w:r>
      <w:r w:rsidR="00E82E21">
        <w:rPr>
          <w:rFonts w:ascii="Arial" w:eastAsia="Times New Roman" w:hAnsi="Arial" w:cs="Arial"/>
          <w:color w:val="505050"/>
          <w:sz w:val="18"/>
          <w:lang w:val="es-MX" w:eastAsia="es-MX"/>
        </w:rPr>
        <w:t xml:space="preserve">   EJEMPLO:   fotos, cheques</w:t>
      </w:r>
    </w:p>
    <w:p w:rsidR="00061D02" w:rsidRDefault="00061D02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lang w:val="es-MX" w:eastAsia="es-MX"/>
        </w:rPr>
      </w:pPr>
    </w:p>
    <w:p w:rsidR="00061D02" w:rsidRPr="00514E41" w:rsidRDefault="00061D02" w:rsidP="00EA092F">
      <w:pPr>
        <w:pStyle w:val="Prrafodelista"/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color w:val="505050"/>
          <w:lang w:val="es-MX" w:eastAsia="es-MX"/>
        </w:rPr>
      </w:pPr>
      <w:r w:rsidRPr="00514E41">
        <w:rPr>
          <w:rFonts w:ascii="Arial" w:eastAsia="Times New Roman" w:hAnsi="Arial" w:cs="Arial"/>
          <w:b/>
          <w:color w:val="505050"/>
          <w:lang w:val="es-MX" w:eastAsia="es-MX"/>
        </w:rPr>
        <w:t>EJEMPLO DE CARTA COMERCIAL.</w:t>
      </w:r>
    </w:p>
    <w:p w:rsidR="00E82E21" w:rsidRDefault="00EA092F" w:rsidP="00EA092F">
      <w:pPr>
        <w:pStyle w:val="Prrafodelista"/>
        <w:shd w:val="clear" w:color="auto" w:fill="FFFFFF"/>
        <w:tabs>
          <w:tab w:val="left" w:pos="2685"/>
        </w:tabs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505050"/>
          <w:lang w:val="es-MX" w:eastAsia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 wp14:anchorId="5A77BA71" wp14:editId="3E386DB2">
            <wp:simplePos x="0" y="0"/>
            <wp:positionH relativeFrom="column">
              <wp:posOffset>-24765</wp:posOffset>
            </wp:positionH>
            <wp:positionV relativeFrom="paragraph">
              <wp:posOffset>197485</wp:posOffset>
            </wp:positionV>
            <wp:extent cx="5943600" cy="4337050"/>
            <wp:effectExtent l="0" t="0" r="0" b="6350"/>
            <wp:wrapTopAndBottom/>
            <wp:docPr id="4" name="Imagen 4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n relacionada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23" t="17098" r="27195" b="4598"/>
                    <a:stretch/>
                  </pic:blipFill>
                  <pic:spPr bwMode="auto">
                    <a:xfrm>
                      <a:off x="0" y="0"/>
                      <a:ext cx="5943600" cy="433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4E41">
        <w:rPr>
          <w:rFonts w:ascii="Arial" w:eastAsia="Times New Roman" w:hAnsi="Arial" w:cs="Arial"/>
          <w:color w:val="505050"/>
          <w:lang w:val="es-MX" w:eastAsia="es-MX"/>
        </w:rPr>
        <w:tab/>
      </w:r>
    </w:p>
    <w:p w:rsidR="00E82E21" w:rsidRPr="00E82E21" w:rsidRDefault="00E82E21" w:rsidP="00E82E21">
      <w:pPr>
        <w:rPr>
          <w:lang w:val="es-MX" w:eastAsia="es-MX"/>
        </w:rPr>
      </w:pPr>
    </w:p>
    <w:p w:rsidR="00E82E21" w:rsidRPr="00E82E21" w:rsidRDefault="00E82E21" w:rsidP="00E82E21">
      <w:pPr>
        <w:rPr>
          <w:lang w:val="es-MX" w:eastAsia="es-MX"/>
        </w:rPr>
      </w:pPr>
      <w:r w:rsidRPr="00816574">
        <w:rPr>
          <w:b/>
          <w:lang w:val="es-MX" w:eastAsia="es-MX"/>
        </w:rPr>
        <w:t>Copia</w:t>
      </w:r>
      <w:r w:rsidR="00816574" w:rsidRPr="00816574">
        <w:rPr>
          <w:b/>
          <w:lang w:val="es-MX" w:eastAsia="es-MX"/>
        </w:rPr>
        <w:t>s</w:t>
      </w:r>
      <w:r w:rsidRPr="00816574">
        <w:rPr>
          <w:b/>
          <w:lang w:val="es-MX" w:eastAsia="es-MX"/>
        </w:rPr>
        <w:t>:</w:t>
      </w:r>
      <w:r>
        <w:rPr>
          <w:lang w:val="es-MX" w:eastAsia="es-MX"/>
        </w:rPr>
        <w:t xml:space="preserve"> Se escribe la letra C, en minúsculas al margen izquierdo a dos espacios verticales.  La letra C se significa que se incluye copia de la comunicación a otra persona y se requiere mencionar a las personas a las cuales  se l</w:t>
      </w:r>
      <w:r w:rsidR="00816574">
        <w:rPr>
          <w:lang w:val="es-MX" w:eastAsia="es-MX"/>
        </w:rPr>
        <w:t>es envía copia de la comunicación.   EJEMPLO:   C.c.p</w:t>
      </w:r>
      <w:bookmarkStart w:id="0" w:name="_GoBack"/>
      <w:bookmarkEnd w:id="0"/>
      <w:r w:rsidR="00816574">
        <w:rPr>
          <w:lang w:val="es-MX" w:eastAsia="es-MX"/>
        </w:rPr>
        <w:t>:  Con copia para.</w:t>
      </w:r>
    </w:p>
    <w:p w:rsidR="00E82E21" w:rsidRPr="00E82E21" w:rsidRDefault="00E82E21" w:rsidP="00E82E21">
      <w:pPr>
        <w:rPr>
          <w:lang w:val="es-MX" w:eastAsia="es-MX"/>
        </w:rPr>
      </w:pPr>
    </w:p>
    <w:p w:rsidR="00E82E21" w:rsidRPr="00E82E21" w:rsidRDefault="00E82E21" w:rsidP="00E82E21">
      <w:pPr>
        <w:rPr>
          <w:lang w:val="es-MX" w:eastAsia="es-MX"/>
        </w:rPr>
      </w:pPr>
    </w:p>
    <w:p w:rsidR="00E82E21" w:rsidRPr="00E82E21" w:rsidRDefault="00E82E21" w:rsidP="00E82E21">
      <w:pPr>
        <w:rPr>
          <w:lang w:val="es-MX" w:eastAsia="es-MX"/>
        </w:rPr>
      </w:pPr>
    </w:p>
    <w:p w:rsidR="00E82E21" w:rsidRPr="00E82E21" w:rsidRDefault="00E82E21" w:rsidP="00E82E21">
      <w:pPr>
        <w:rPr>
          <w:lang w:val="es-MX" w:eastAsia="es-MX"/>
        </w:rPr>
      </w:pPr>
    </w:p>
    <w:p w:rsidR="00E82E21" w:rsidRPr="00E82E21" w:rsidRDefault="00E82E21" w:rsidP="00E82E21">
      <w:pPr>
        <w:rPr>
          <w:lang w:val="es-MX" w:eastAsia="es-MX"/>
        </w:rPr>
      </w:pPr>
    </w:p>
    <w:p w:rsidR="00E82E21" w:rsidRPr="00E82E21" w:rsidRDefault="00E82E21" w:rsidP="00E82E21">
      <w:pPr>
        <w:rPr>
          <w:lang w:val="es-MX" w:eastAsia="es-MX"/>
        </w:rPr>
      </w:pPr>
    </w:p>
    <w:p w:rsidR="00E82E21" w:rsidRPr="00E82E21" w:rsidRDefault="00E82E21" w:rsidP="00E82E21">
      <w:pPr>
        <w:rPr>
          <w:lang w:val="es-MX" w:eastAsia="es-MX"/>
        </w:rPr>
      </w:pPr>
    </w:p>
    <w:p w:rsidR="00E82E21" w:rsidRPr="00E82E21" w:rsidRDefault="00E82E21" w:rsidP="00E82E21">
      <w:pPr>
        <w:rPr>
          <w:lang w:val="es-MX" w:eastAsia="es-MX"/>
        </w:rPr>
      </w:pPr>
    </w:p>
    <w:p w:rsidR="00E82E21" w:rsidRPr="00E82E21" w:rsidRDefault="00E82E21" w:rsidP="00E82E21">
      <w:pPr>
        <w:rPr>
          <w:lang w:val="es-MX" w:eastAsia="es-MX"/>
        </w:rPr>
      </w:pPr>
    </w:p>
    <w:p w:rsidR="00E82E21" w:rsidRPr="00E82E21" w:rsidRDefault="00E82E21" w:rsidP="00E82E21">
      <w:pPr>
        <w:rPr>
          <w:lang w:val="es-MX" w:eastAsia="es-MX"/>
        </w:rPr>
      </w:pPr>
    </w:p>
    <w:p w:rsidR="00061D02" w:rsidRPr="00E82E21" w:rsidRDefault="00061D02" w:rsidP="00E82E21">
      <w:pPr>
        <w:rPr>
          <w:lang w:val="es-MX" w:eastAsia="es-MX"/>
        </w:rPr>
      </w:pPr>
    </w:p>
    <w:sectPr w:rsidR="00061D02" w:rsidRPr="00E82E2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9E71E0"/>
    <w:multiLevelType w:val="multilevel"/>
    <w:tmpl w:val="F71ED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9B4"/>
    <w:rsid w:val="00055FCE"/>
    <w:rsid w:val="00061D02"/>
    <w:rsid w:val="00115FF7"/>
    <w:rsid w:val="00152A0C"/>
    <w:rsid w:val="0030438A"/>
    <w:rsid w:val="00396787"/>
    <w:rsid w:val="00514E41"/>
    <w:rsid w:val="005D3AA2"/>
    <w:rsid w:val="00816574"/>
    <w:rsid w:val="009B19B4"/>
    <w:rsid w:val="00AA29B1"/>
    <w:rsid w:val="00AD0338"/>
    <w:rsid w:val="00B4638E"/>
    <w:rsid w:val="00E82E21"/>
    <w:rsid w:val="00EA092F"/>
    <w:rsid w:val="00F51406"/>
    <w:rsid w:val="00FB7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E3E55A2-AA7C-47D0-8CF2-AFFBA5F2B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  <w:style w:type="paragraph" w:customStyle="1" w:styleId="toctitle">
    <w:name w:val="toc_title"/>
    <w:basedOn w:val="Normal"/>
    <w:rsid w:val="00115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tocnumber">
    <w:name w:val="toc_number"/>
    <w:basedOn w:val="Fuentedeprrafopredeter"/>
    <w:rsid w:val="00115FF7"/>
  </w:style>
  <w:style w:type="paragraph" w:styleId="NormalWeb">
    <w:name w:val="Normal (Web)"/>
    <w:basedOn w:val="Normal"/>
    <w:uiPriority w:val="99"/>
    <w:semiHidden/>
    <w:unhideWhenUsed/>
    <w:rsid w:val="00115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131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43">
          <w:marLeft w:val="0"/>
          <w:marRight w:val="0"/>
          <w:marTop w:val="0"/>
          <w:marBottom w:val="240"/>
          <w:divBdr>
            <w:top w:val="single" w:sz="6" w:space="8" w:color="F8E0B8"/>
            <w:left w:val="single" w:sz="6" w:space="8" w:color="F8E0B8"/>
            <w:bottom w:val="single" w:sz="6" w:space="8" w:color="F8E0B8"/>
            <w:right w:val="single" w:sz="6" w:space="8" w:color="F8E0B8"/>
          </w:divBdr>
        </w:div>
      </w:divsChild>
    </w:div>
    <w:div w:id="13612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artesdel.com/partes_de_la_carta_comercial.html" TargetMode="External"/><Relationship Id="rId13" Type="http://schemas.openxmlformats.org/officeDocument/2006/relationships/hyperlink" Target="https://www.partesdel.com/partes_de_la_carta_comercial.html" TargetMode="External"/><Relationship Id="rId18" Type="http://schemas.openxmlformats.org/officeDocument/2006/relationships/hyperlink" Target="https://www.partesdel.com/partes_de_la_carta_comercial.html" TargetMode="External"/><Relationship Id="rId26" Type="http://schemas.openxmlformats.org/officeDocument/2006/relationships/image" Target="media/image4.jpeg"/><Relationship Id="rId3" Type="http://schemas.openxmlformats.org/officeDocument/2006/relationships/settings" Target="settings.xml"/><Relationship Id="rId21" Type="http://schemas.openxmlformats.org/officeDocument/2006/relationships/image" Target="media/image1.png"/><Relationship Id="rId7" Type="http://schemas.openxmlformats.org/officeDocument/2006/relationships/hyperlink" Target="https://www.partesdel.com/partes_de_la_carta_comercial.html" TargetMode="External"/><Relationship Id="rId12" Type="http://schemas.openxmlformats.org/officeDocument/2006/relationships/hyperlink" Target="https://www.partesdel.com/partes_de_la_carta_comercial.html" TargetMode="External"/><Relationship Id="rId17" Type="http://schemas.openxmlformats.org/officeDocument/2006/relationships/hyperlink" Target="https://www.partesdel.com/partes_de_la_carta_comercial.html" TargetMode="External"/><Relationship Id="rId25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hyperlink" Target="https://www.partesdel.com/partes_de_la_carta_comercial.html" TargetMode="External"/><Relationship Id="rId20" Type="http://schemas.openxmlformats.org/officeDocument/2006/relationships/hyperlink" Target="https://www.partesdel.com/wp-content/uploads/Encabezado-de-la-carta.pn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partesdel.com/partes_de_la_carta_comercial.html" TargetMode="External"/><Relationship Id="rId11" Type="http://schemas.openxmlformats.org/officeDocument/2006/relationships/hyperlink" Target="https://www.partesdel.com/partes_de_la_carta_comercial.html" TargetMode="External"/><Relationship Id="rId24" Type="http://schemas.openxmlformats.org/officeDocument/2006/relationships/hyperlink" Target="https://www.partesdel.com/wp-content/uploads/Firma-1.jpg" TargetMode="External"/><Relationship Id="rId5" Type="http://schemas.openxmlformats.org/officeDocument/2006/relationships/hyperlink" Target="https://www.partesdel.com/partes_de_la_carta_comercial.html" TargetMode="External"/><Relationship Id="rId15" Type="http://schemas.openxmlformats.org/officeDocument/2006/relationships/hyperlink" Target="https://www.partesdel.com/partes_de_la_carta_comercial.html" TargetMode="External"/><Relationship Id="rId23" Type="http://schemas.openxmlformats.org/officeDocument/2006/relationships/image" Target="media/image2.jpeg"/><Relationship Id="rId28" Type="http://schemas.openxmlformats.org/officeDocument/2006/relationships/theme" Target="theme/theme1.xml"/><Relationship Id="rId10" Type="http://schemas.openxmlformats.org/officeDocument/2006/relationships/hyperlink" Target="https://www.partesdel.com/partes_de_la_carta_comercial.html" TargetMode="External"/><Relationship Id="rId19" Type="http://schemas.openxmlformats.org/officeDocument/2006/relationships/hyperlink" Target="https://www.partesdel.com/partes_de_la_carta_comercial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artesdel.com/partes_de_la_carta_comercial.html" TargetMode="External"/><Relationship Id="rId14" Type="http://schemas.openxmlformats.org/officeDocument/2006/relationships/hyperlink" Target="https://www.partesdel.com/partes_de_la_carta_comercial.html" TargetMode="External"/><Relationship Id="rId22" Type="http://schemas.openxmlformats.org/officeDocument/2006/relationships/hyperlink" Target="https://www.partesdel.com/wp-content/uploads/Membrete.jpg" TargetMode="External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59</TotalTime>
  <Pages>1</Pages>
  <Words>1111</Words>
  <Characters>6114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Reyna Ramirez</cp:lastModifiedBy>
  <cp:revision>4</cp:revision>
  <dcterms:created xsi:type="dcterms:W3CDTF">2019-01-08T01:58:00Z</dcterms:created>
  <dcterms:modified xsi:type="dcterms:W3CDTF">2019-01-08T16:31:00Z</dcterms:modified>
</cp:coreProperties>
</file>